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745A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62878446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11F02">
        <w:t>5</w:t>
      </w:r>
      <w:r>
        <w:t xml:space="preserve"> </w:t>
      </w:r>
      <w:r w:rsidR="003C6034">
        <w:rPr>
          <w:caps w:val="0"/>
        </w:rPr>
        <w:t>REGULAR SESSION</w:t>
      </w:r>
    </w:p>
    <w:p w14:paraId="03EA5AA2" w14:textId="77777777" w:rsidR="00CD36CF" w:rsidRDefault="006A0A4E" w:rsidP="00CC1F3B">
      <w:pPr>
        <w:pStyle w:val="TitlePageBillPrefix"/>
      </w:pPr>
      <w:sdt>
        <w:sdtPr>
          <w:tag w:val="IntroDate"/>
          <w:id w:val="-1236936958"/>
          <w:placeholder>
            <w:docPart w:val="CA23447220684A809301AEEA5A118BDE"/>
          </w:placeholder>
          <w:text/>
        </w:sdtPr>
        <w:sdtEndPr/>
        <w:sdtContent>
          <w:r w:rsidR="00AE48A0">
            <w:t>Introduced</w:t>
          </w:r>
        </w:sdtContent>
      </w:sdt>
    </w:p>
    <w:p w14:paraId="50A3AD3A" w14:textId="4DC72176" w:rsidR="00CD36CF" w:rsidRDefault="006A0A4E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E232DB2B4A064F888E8D39B06226B95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A418C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D97D994213354CF8B92784AF79E3B10F"/>
          </w:placeholder>
          <w:text/>
        </w:sdtPr>
        <w:sdtEndPr/>
        <w:sdtContent>
          <w:r w:rsidR="00FC6B60">
            <w:t>353</w:t>
          </w:r>
        </w:sdtContent>
      </w:sdt>
    </w:p>
    <w:p w14:paraId="323962A3" w14:textId="1D712EB7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263E51E95989492FB186A03643D6F0A7"/>
          </w:placeholder>
          <w:text w:multiLine="1"/>
        </w:sdtPr>
        <w:sdtEndPr/>
        <w:sdtContent>
          <w:r w:rsidR="004A418C">
            <w:t>Senator Woodrum</w:t>
          </w:r>
        </w:sdtContent>
      </w:sdt>
    </w:p>
    <w:p w14:paraId="5E89D583" w14:textId="00DF2C07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DFC355DA54AB4B2685A2B2652AD0AACB"/>
          </w:placeholder>
          <w:text w:multiLine="1"/>
        </w:sdtPr>
        <w:sdtContent>
          <w:r w:rsidR="006A0A4E" w:rsidRPr="006A0A4E">
            <w:t>Introduced February 13, 2025; referred</w:t>
          </w:r>
          <w:r w:rsidR="006A0A4E" w:rsidRPr="006A0A4E">
            <w:br/>
            <w:t>to the Committee on the Judiciary</w:t>
          </w:r>
        </w:sdtContent>
      </w:sdt>
      <w:r>
        <w:t>]</w:t>
      </w:r>
    </w:p>
    <w:p w14:paraId="68D0FBAC" w14:textId="0FB27BE9" w:rsidR="00303684" w:rsidRDefault="0000526A" w:rsidP="004A418C">
      <w:pPr>
        <w:pStyle w:val="TitleSection"/>
      </w:pPr>
      <w:r>
        <w:lastRenderedPageBreak/>
        <w:t>A BILL</w:t>
      </w:r>
      <w:r w:rsidR="004A418C">
        <w:t xml:space="preserve"> to amend and reenact §64-8-</w:t>
      </w:r>
      <w:r w:rsidR="00F33280">
        <w:t>1</w:t>
      </w:r>
      <w:r w:rsidR="004A418C">
        <w:t xml:space="preserve"> of the Code of West Virginia, 1931, as amended, relating to authorizing the Division of Highways to promulgate a legislative rule relating to </w:t>
      </w:r>
      <w:r w:rsidR="00FC6B60">
        <w:t>construction and reconstruction of state roads</w:t>
      </w:r>
      <w:r w:rsidR="004A418C">
        <w:t xml:space="preserve">. </w:t>
      </w:r>
    </w:p>
    <w:p w14:paraId="3453E3B4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115351A7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B239F0C" w14:textId="77777777" w:rsidR="00314700" w:rsidRPr="00314700" w:rsidRDefault="00314700" w:rsidP="00314700">
      <w:pPr>
        <w:widowControl w:val="0"/>
        <w:suppressLineNumbers/>
        <w:ind w:left="720" w:hanging="720"/>
        <w:jc w:val="both"/>
        <w:outlineLvl w:val="1"/>
        <w:rPr>
          <w:rFonts w:eastAsia="Calibri" w:cs="Times New Roman"/>
          <w:b/>
          <w:caps/>
          <w:color w:val="000000"/>
          <w:sz w:val="24"/>
        </w:rPr>
      </w:pPr>
      <w:r w:rsidRPr="00314700">
        <w:rPr>
          <w:rFonts w:eastAsia="Calibri" w:cs="Times New Roman"/>
          <w:b/>
          <w:caps/>
          <w:color w:val="000000"/>
          <w:sz w:val="24"/>
        </w:rPr>
        <w:t>ARTICLE 8. Authorization for Department of Transportation to promulgate legislative rules.</w:t>
      </w:r>
    </w:p>
    <w:p w14:paraId="5099879E" w14:textId="2B34A5A0" w:rsidR="00314700" w:rsidRPr="00314700" w:rsidRDefault="00314700" w:rsidP="00314700">
      <w:pPr>
        <w:widowControl w:val="0"/>
        <w:suppressLineNumbers/>
        <w:ind w:left="720" w:hanging="720"/>
        <w:jc w:val="both"/>
        <w:outlineLvl w:val="3"/>
        <w:rPr>
          <w:rFonts w:eastAsia="Calibri" w:cs="Times New Roman"/>
          <w:b/>
          <w:color w:val="000000"/>
        </w:rPr>
      </w:pPr>
      <w:r w:rsidRPr="00314700">
        <w:rPr>
          <w:rFonts w:eastAsia="Calibri" w:cs="Times New Roman"/>
          <w:b/>
          <w:color w:val="000000"/>
        </w:rPr>
        <w:t>§64-8-</w:t>
      </w:r>
      <w:r w:rsidR="00F33280">
        <w:rPr>
          <w:rFonts w:eastAsia="Calibri" w:cs="Times New Roman"/>
          <w:b/>
          <w:color w:val="000000"/>
        </w:rPr>
        <w:t>1</w:t>
      </w:r>
      <w:r w:rsidRPr="00314700">
        <w:rPr>
          <w:rFonts w:eastAsia="Calibri" w:cs="Times New Roman"/>
          <w:b/>
          <w:color w:val="000000"/>
        </w:rPr>
        <w:t xml:space="preserve">. </w:t>
      </w:r>
      <w:r>
        <w:rPr>
          <w:rFonts w:eastAsia="Calibri" w:cs="Times New Roman"/>
          <w:b/>
          <w:color w:val="000000"/>
        </w:rPr>
        <w:t>Division</w:t>
      </w:r>
      <w:r w:rsidRPr="00314700">
        <w:rPr>
          <w:rFonts w:eastAsia="Calibri" w:cs="Times New Roman"/>
          <w:b/>
          <w:color w:val="000000"/>
        </w:rPr>
        <w:t xml:space="preserve"> of Highways. </w:t>
      </w:r>
    </w:p>
    <w:p w14:paraId="2CF4A6C5" w14:textId="77777777" w:rsidR="00314700" w:rsidRPr="00314700" w:rsidRDefault="00314700" w:rsidP="00314700">
      <w:pPr>
        <w:widowControl w:val="0"/>
        <w:ind w:firstLine="720"/>
        <w:jc w:val="both"/>
        <w:rPr>
          <w:rFonts w:eastAsia="Calibri" w:cs="Times New Roman"/>
          <w:color w:val="000000"/>
        </w:rPr>
      </w:pPr>
      <w:r w:rsidRPr="00314700">
        <w:rPr>
          <w:rFonts w:eastAsia="Calibri" w:cs="Times New Roman"/>
          <w:color w:val="000000"/>
        </w:rPr>
        <w:t xml:space="preserve">The legislative rule filed in the State Register on August 27, 2024, authorized under the authority of §17-2A-8 of this code, modified by the Division of Highways to meet the objections of the Legislative Rule-Making Review Committee and refiled in the State Register on October 11, 2024, relating to the Division of Highways (construction and reconstruction of state roads, </w:t>
      </w:r>
      <w:hyperlink r:id="rId13" w:history="1">
        <w:r w:rsidRPr="00314700">
          <w:rPr>
            <w:rFonts w:eastAsia="Calibri" w:cs="Times New Roman"/>
            <w:color w:val="0563C1"/>
            <w:u w:val="single"/>
          </w:rPr>
          <w:t>157 CSR 03</w:t>
        </w:r>
      </w:hyperlink>
      <w:r w:rsidRPr="00314700">
        <w:rPr>
          <w:rFonts w:eastAsia="Calibri" w:cs="Times New Roman"/>
          <w:color w:val="000000"/>
        </w:rPr>
        <w:t>), is authorized.</w:t>
      </w:r>
    </w:p>
    <w:p w14:paraId="1C475760" w14:textId="77777777" w:rsidR="00C33014" w:rsidRDefault="00C33014" w:rsidP="00CC1F3B">
      <w:pPr>
        <w:pStyle w:val="Note"/>
      </w:pPr>
    </w:p>
    <w:p w14:paraId="77EFCAD3" w14:textId="1C89F30E" w:rsidR="006865E9" w:rsidRDefault="00CF1DCA" w:rsidP="00945236">
      <w:pPr>
        <w:pStyle w:val="Note"/>
      </w:pPr>
      <w:r>
        <w:t xml:space="preserve">NOTE: </w:t>
      </w:r>
      <w:r w:rsidR="004A418C" w:rsidRPr="004A418C">
        <w:t xml:space="preserve">The purpose of this bill is to authorize the Division of Highways to promulgate a legislative rule relating to </w:t>
      </w:r>
      <w:r w:rsidR="00FC6B60">
        <w:t>construction and reconstruction of state roads.</w:t>
      </w:r>
    </w:p>
    <w:p w14:paraId="4544EF65" w14:textId="2C8F32DC" w:rsidR="006865E9" w:rsidRPr="00303684" w:rsidRDefault="000C0801" w:rsidP="000C0801">
      <w:pPr>
        <w:pStyle w:val="Note"/>
      </w:pPr>
      <w:r w:rsidRPr="000C0801">
        <w:t>This section is new; therefore, strike-throughs and underscoring have been omitted.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F2994" w14:textId="77777777" w:rsidR="004A418C" w:rsidRPr="00B844FE" w:rsidRDefault="004A418C" w:rsidP="00B844FE">
      <w:r>
        <w:separator/>
      </w:r>
    </w:p>
  </w:endnote>
  <w:endnote w:type="continuationSeparator" w:id="0">
    <w:p w14:paraId="6024582A" w14:textId="77777777" w:rsidR="004A418C" w:rsidRPr="00B844FE" w:rsidRDefault="004A418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F107D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6C5D4A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6D437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E184" w14:textId="77777777" w:rsidR="004A418C" w:rsidRPr="00B844FE" w:rsidRDefault="004A418C" w:rsidP="00B844FE">
      <w:r>
        <w:separator/>
      </w:r>
    </w:p>
  </w:footnote>
  <w:footnote w:type="continuationSeparator" w:id="0">
    <w:p w14:paraId="6DCA2C6A" w14:textId="77777777" w:rsidR="004A418C" w:rsidRPr="00B844FE" w:rsidRDefault="004A418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67718" w14:textId="77777777" w:rsidR="002A0269" w:rsidRPr="00B844FE" w:rsidRDefault="006A0A4E">
    <w:pPr>
      <w:pStyle w:val="Header"/>
    </w:pPr>
    <w:sdt>
      <w:sdtPr>
        <w:id w:val="-684364211"/>
        <w:placeholder>
          <w:docPart w:val="E232DB2B4A064F888E8D39B06226B95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232DB2B4A064F888E8D39B06226B95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0B2C" w14:textId="39F1A9D6" w:rsidR="00C33014" w:rsidRPr="00686E9A" w:rsidRDefault="00886A5E" w:rsidP="000573A9">
    <w:pPr>
      <w:pStyle w:val="HeaderStyle"/>
      <w:rPr>
        <w:sz w:val="22"/>
        <w:szCs w:val="22"/>
      </w:rPr>
    </w:pPr>
    <w:r>
      <w:rPr>
        <w:sz w:val="22"/>
        <w:szCs w:val="22"/>
      </w:rPr>
      <w:t>157 CSR 03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4A418C">
          <w:rPr>
            <w:sz w:val="22"/>
            <w:szCs w:val="22"/>
          </w:rPr>
          <w:t>2025R24</w:t>
        </w:r>
        <w:r w:rsidR="00314700">
          <w:rPr>
            <w:sz w:val="22"/>
            <w:szCs w:val="22"/>
          </w:rPr>
          <w:t>70</w:t>
        </w:r>
        <w:r w:rsidR="004A418C">
          <w:rPr>
            <w:sz w:val="22"/>
            <w:szCs w:val="22"/>
          </w:rPr>
          <w:t>S 2025R24</w:t>
        </w:r>
        <w:r w:rsidR="00314700">
          <w:rPr>
            <w:sz w:val="22"/>
            <w:szCs w:val="22"/>
          </w:rPr>
          <w:t>71</w:t>
        </w:r>
        <w:r w:rsidR="004A418C">
          <w:rPr>
            <w:sz w:val="22"/>
            <w:szCs w:val="22"/>
          </w:rPr>
          <w:t>H</w:t>
        </w:r>
      </w:sdtContent>
    </w:sdt>
  </w:p>
  <w:p w14:paraId="45B669C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3B30" w14:textId="6327894A" w:rsidR="002A0269" w:rsidRPr="004D3ABE" w:rsidRDefault="00886A5E" w:rsidP="00CC1F3B">
    <w:pPr>
      <w:pStyle w:val="HeaderStyle"/>
      <w:rPr>
        <w:sz w:val="22"/>
        <w:szCs w:val="22"/>
      </w:rPr>
    </w:pPr>
    <w:r>
      <w:rPr>
        <w:sz w:val="22"/>
        <w:szCs w:val="22"/>
      </w:rPr>
      <w:t>157 CSR 03</w:t>
    </w:r>
    <w:r w:rsidR="007A5259"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8C"/>
    <w:rsid w:val="0000526A"/>
    <w:rsid w:val="000573A9"/>
    <w:rsid w:val="00085D22"/>
    <w:rsid w:val="00093AB0"/>
    <w:rsid w:val="000C0801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11F02"/>
    <w:rsid w:val="0022348D"/>
    <w:rsid w:val="002368C0"/>
    <w:rsid w:val="0027011C"/>
    <w:rsid w:val="00274200"/>
    <w:rsid w:val="00275740"/>
    <w:rsid w:val="002A0269"/>
    <w:rsid w:val="00303684"/>
    <w:rsid w:val="003143F5"/>
    <w:rsid w:val="00314700"/>
    <w:rsid w:val="00314854"/>
    <w:rsid w:val="00332206"/>
    <w:rsid w:val="00385A8F"/>
    <w:rsid w:val="00394191"/>
    <w:rsid w:val="003C51CD"/>
    <w:rsid w:val="003C6034"/>
    <w:rsid w:val="00400B5C"/>
    <w:rsid w:val="004368E0"/>
    <w:rsid w:val="00457BB2"/>
    <w:rsid w:val="004A418C"/>
    <w:rsid w:val="004C13DD"/>
    <w:rsid w:val="004D3ABE"/>
    <w:rsid w:val="004E3441"/>
    <w:rsid w:val="00500579"/>
    <w:rsid w:val="005A5366"/>
    <w:rsid w:val="006369EB"/>
    <w:rsid w:val="00637E73"/>
    <w:rsid w:val="00685DEB"/>
    <w:rsid w:val="006865E9"/>
    <w:rsid w:val="00686E9A"/>
    <w:rsid w:val="00691F3E"/>
    <w:rsid w:val="00694BFB"/>
    <w:rsid w:val="006A0A4E"/>
    <w:rsid w:val="006A106B"/>
    <w:rsid w:val="006C523D"/>
    <w:rsid w:val="006C6BEA"/>
    <w:rsid w:val="006D4036"/>
    <w:rsid w:val="00770681"/>
    <w:rsid w:val="007A5259"/>
    <w:rsid w:val="007A7081"/>
    <w:rsid w:val="007F1CF5"/>
    <w:rsid w:val="00834EDE"/>
    <w:rsid w:val="00835E79"/>
    <w:rsid w:val="0086046C"/>
    <w:rsid w:val="008736AA"/>
    <w:rsid w:val="00886A5E"/>
    <w:rsid w:val="008D275D"/>
    <w:rsid w:val="008E3672"/>
    <w:rsid w:val="00945236"/>
    <w:rsid w:val="00946186"/>
    <w:rsid w:val="00980327"/>
    <w:rsid w:val="00986478"/>
    <w:rsid w:val="009A0066"/>
    <w:rsid w:val="009B5557"/>
    <w:rsid w:val="009D4A7C"/>
    <w:rsid w:val="009F1067"/>
    <w:rsid w:val="00A1156A"/>
    <w:rsid w:val="00A31E01"/>
    <w:rsid w:val="00A527AD"/>
    <w:rsid w:val="00A718CF"/>
    <w:rsid w:val="00A969C0"/>
    <w:rsid w:val="00AA069B"/>
    <w:rsid w:val="00AE48A0"/>
    <w:rsid w:val="00AE61BE"/>
    <w:rsid w:val="00B16F25"/>
    <w:rsid w:val="00B24422"/>
    <w:rsid w:val="00B66B81"/>
    <w:rsid w:val="00B71E6F"/>
    <w:rsid w:val="00B772E8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107E4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33280"/>
    <w:rsid w:val="00F41CA2"/>
    <w:rsid w:val="00F443C0"/>
    <w:rsid w:val="00F62EFB"/>
    <w:rsid w:val="00F939A4"/>
    <w:rsid w:val="00FA7B09"/>
    <w:rsid w:val="00FC6B60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57E4A"/>
  <w15:chartTrackingRefBased/>
  <w15:docId w15:val="{EF67752E-0E7A-435F-B781-BD87557D9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368C0"/>
    <w:rPr>
      <w:b w:val="0"/>
    </w:rPr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1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apps.sos.wv.gov/adlaw/csr/rule.aspx?rule=157-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.etheredge\Documents\Custom%20Office%20Templates\New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A23447220684A809301AEEA5A118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54926-502F-43B5-ADF5-9E5A5E398B34}"/>
      </w:docPartPr>
      <w:docPartBody>
        <w:p w:rsidR="00652CB8" w:rsidRDefault="00652CB8">
          <w:pPr>
            <w:pStyle w:val="CA23447220684A809301AEEA5A118BDE"/>
          </w:pPr>
          <w:r w:rsidRPr="00B844FE">
            <w:t>Prefix Text</w:t>
          </w:r>
        </w:p>
      </w:docPartBody>
    </w:docPart>
    <w:docPart>
      <w:docPartPr>
        <w:name w:val="E232DB2B4A064F888E8D39B06226B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D7FB3-EEA6-4E52-BD22-89C777054248}"/>
      </w:docPartPr>
      <w:docPartBody>
        <w:p w:rsidR="00652CB8" w:rsidRDefault="00652CB8">
          <w:pPr>
            <w:pStyle w:val="E232DB2B4A064F888E8D39B06226B954"/>
          </w:pPr>
          <w:r w:rsidRPr="00B844FE">
            <w:t>[Type here]</w:t>
          </w:r>
        </w:p>
      </w:docPartBody>
    </w:docPart>
    <w:docPart>
      <w:docPartPr>
        <w:name w:val="D97D994213354CF8B92784AF79E3B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FE73C-9ABC-4F8D-9524-AF2EC39B9B39}"/>
      </w:docPartPr>
      <w:docPartBody>
        <w:p w:rsidR="00652CB8" w:rsidRDefault="00652CB8">
          <w:pPr>
            <w:pStyle w:val="D97D994213354CF8B92784AF79E3B10F"/>
          </w:pPr>
          <w:r w:rsidRPr="00B844FE">
            <w:t>Number</w:t>
          </w:r>
        </w:p>
      </w:docPartBody>
    </w:docPart>
    <w:docPart>
      <w:docPartPr>
        <w:name w:val="263E51E95989492FB186A03643D6F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CFA18-3BB3-43EA-A961-61E5426F2402}"/>
      </w:docPartPr>
      <w:docPartBody>
        <w:p w:rsidR="00652CB8" w:rsidRDefault="00652CB8">
          <w:pPr>
            <w:pStyle w:val="263E51E95989492FB186A03643D6F0A7"/>
          </w:pPr>
          <w:r w:rsidRPr="00B844FE">
            <w:t>Enter Sponsors Here</w:t>
          </w:r>
        </w:p>
      </w:docPartBody>
    </w:docPart>
    <w:docPart>
      <w:docPartPr>
        <w:name w:val="DFC355DA54AB4B2685A2B2652AD0A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F7F8A-8332-4384-A777-72758BF9C3D3}"/>
      </w:docPartPr>
      <w:docPartBody>
        <w:p w:rsidR="00652CB8" w:rsidRDefault="00652CB8">
          <w:pPr>
            <w:pStyle w:val="DFC355DA54AB4B2685A2B2652AD0AAC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B8"/>
    <w:rsid w:val="00385A8F"/>
    <w:rsid w:val="00652CB8"/>
    <w:rsid w:val="009D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23447220684A809301AEEA5A118BDE">
    <w:name w:val="CA23447220684A809301AEEA5A118BDE"/>
  </w:style>
  <w:style w:type="paragraph" w:customStyle="1" w:styleId="E232DB2B4A064F888E8D39B06226B954">
    <w:name w:val="E232DB2B4A064F888E8D39B06226B954"/>
  </w:style>
  <w:style w:type="paragraph" w:customStyle="1" w:styleId="D97D994213354CF8B92784AF79E3B10F">
    <w:name w:val="D97D994213354CF8B92784AF79E3B10F"/>
  </w:style>
  <w:style w:type="paragraph" w:customStyle="1" w:styleId="263E51E95989492FB186A03643D6F0A7">
    <w:name w:val="263E51E95989492FB186A03643D6F0A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FC355DA54AB4B2685A2B2652AD0AACB">
    <w:name w:val="DFC355DA54AB4B2685A2B2652AD0AA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Bill Template</Template>
  <TotalTime>2</TotalTime>
  <Pages>2</Pages>
  <Words>188</Words>
  <Characters>1115</Characters>
  <Application>Microsoft Office Word</Application>
  <DocSecurity>0</DocSecurity>
  <Lines>79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Etheredge</dc:creator>
  <cp:keywords/>
  <dc:description/>
  <cp:lastModifiedBy>Kristin Jones</cp:lastModifiedBy>
  <cp:revision>9</cp:revision>
  <dcterms:created xsi:type="dcterms:W3CDTF">2025-01-13T20:21:00Z</dcterms:created>
  <dcterms:modified xsi:type="dcterms:W3CDTF">2025-02-12T19:50:00Z</dcterms:modified>
</cp:coreProperties>
</file>